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40" w:rsidRDefault="00FA3F40" w:rsidP="009C5D01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9C5D01">
        <w:rPr>
          <w:rFonts w:ascii="Times New Roman" w:hAnsi="Times New Roman"/>
          <w:noProof/>
          <w:sz w:val="28"/>
          <w:szCs w:val="28"/>
          <w:lang w:eastAsia="ru-RU"/>
        </w:rPr>
        <w:t xml:space="preserve">2 октября в актовом зале состоялось праздничное мероприятие, </w:t>
      </w:r>
    </w:p>
    <w:p w:rsidR="00FA3F40" w:rsidRPr="009C5D01" w:rsidRDefault="00FA3F40" w:rsidP="009C5D01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9C5D01">
        <w:rPr>
          <w:rFonts w:ascii="Times New Roman" w:hAnsi="Times New Roman"/>
          <w:noProof/>
          <w:sz w:val="28"/>
          <w:szCs w:val="28"/>
          <w:lang w:eastAsia="ru-RU"/>
        </w:rPr>
        <w:t>посвященное Дню Учителя</w:t>
      </w:r>
    </w:p>
    <w:p w:rsidR="00FA3F40" w:rsidRPr="009C5D01" w:rsidRDefault="00FA3F40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FA3F40" w:rsidRDefault="00FA3F40">
      <w:pPr>
        <w:rPr>
          <w:noProof/>
          <w:lang w:eastAsia="ru-RU"/>
        </w:rPr>
      </w:pPr>
    </w:p>
    <w:p w:rsidR="00FA3F40" w:rsidRDefault="00FA3F40">
      <w:r w:rsidRPr="004E3F5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262.5pt;visibility:visible">
            <v:imagedata r:id="rId4" o:title=""/>
          </v:shape>
        </w:pict>
      </w:r>
    </w:p>
    <w:p w:rsidR="00FA3F40" w:rsidRDefault="00FA3F40"/>
    <w:p w:rsidR="00FA3F40" w:rsidRPr="00641B31" w:rsidRDefault="00FA3F40" w:rsidP="00C14F3D">
      <w:pPr>
        <w:tabs>
          <w:tab w:val="left" w:pos="3030"/>
          <w:tab w:val="left" w:pos="5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B31">
        <w:rPr>
          <w:rFonts w:ascii="Times New Roman" w:hAnsi="Times New Roman"/>
          <w:sz w:val="28"/>
          <w:szCs w:val="28"/>
        </w:rPr>
        <w:t xml:space="preserve">     Члены тимуровского отряда «Забота» вместе с ветеранами педагогического труда на праздничном концерте в актовом зале </w:t>
      </w:r>
    </w:p>
    <w:p w:rsidR="00FA3F40" w:rsidRPr="00641B31" w:rsidRDefault="00FA3F40" w:rsidP="00C14F3D">
      <w:pPr>
        <w:tabs>
          <w:tab w:val="left" w:pos="3030"/>
          <w:tab w:val="left" w:pos="5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1B31">
        <w:rPr>
          <w:rFonts w:ascii="Times New Roman" w:hAnsi="Times New Roman"/>
          <w:sz w:val="28"/>
          <w:szCs w:val="28"/>
        </w:rPr>
        <w:t>школы.</w:t>
      </w:r>
    </w:p>
    <w:p w:rsidR="00FA3F40" w:rsidRPr="00641B31" w:rsidRDefault="00FA3F40" w:rsidP="00641B31">
      <w:pPr>
        <w:pStyle w:val="ListParagraph"/>
        <w:tabs>
          <w:tab w:val="left" w:pos="3030"/>
          <w:tab w:val="left" w:pos="5805"/>
        </w:tabs>
        <w:rPr>
          <w:sz w:val="28"/>
          <w:szCs w:val="28"/>
        </w:rPr>
      </w:pPr>
    </w:p>
    <w:p w:rsidR="00FA3F40" w:rsidRDefault="00FA3F40"/>
    <w:sectPr w:rsidR="00FA3F40" w:rsidSect="00301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1B31"/>
    <w:rsid w:val="00301950"/>
    <w:rsid w:val="004E3F5C"/>
    <w:rsid w:val="00641B31"/>
    <w:rsid w:val="007C4DAF"/>
    <w:rsid w:val="009C5D01"/>
    <w:rsid w:val="00A554E5"/>
    <w:rsid w:val="00AE1855"/>
    <w:rsid w:val="00C14F3D"/>
    <w:rsid w:val="00F408AB"/>
    <w:rsid w:val="00FA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95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4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1B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41B3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33</Words>
  <Characters>189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SamLab.ws</cp:lastModifiedBy>
  <cp:revision>6</cp:revision>
  <dcterms:created xsi:type="dcterms:W3CDTF">2014-10-17T17:44:00Z</dcterms:created>
  <dcterms:modified xsi:type="dcterms:W3CDTF">2014-10-19T19:52:00Z</dcterms:modified>
</cp:coreProperties>
</file>